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A14" w:rsidRDefault="00FC6B75">
      <w:r w:rsidRPr="00FC6B75">
        <w:rPr>
          <w:noProof/>
          <w:lang w:eastAsia="en-GB"/>
        </w:rPr>
        <w:drawing>
          <wp:inline distT="0" distB="0" distL="0" distR="0">
            <wp:extent cx="2336165" cy="1925770"/>
            <wp:effectExtent l="0" t="0" r="6985" b="0"/>
            <wp:docPr id="8" name="Picture 8" descr="T:\Planning\Planning 2018-2019\Year 1\Summer 2\Week 2\IMG_1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:\Planning\Planning 2018-2019\Year 1\Summer 2\Week 2\IMG_15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62"/>
                    <a:stretch/>
                  </pic:blipFill>
                  <pic:spPr bwMode="auto">
                    <a:xfrm>
                      <a:off x="0" y="0"/>
                      <a:ext cx="2344957" cy="193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6B75">
        <w:rPr>
          <w:noProof/>
          <w:lang w:eastAsia="en-GB"/>
        </w:rPr>
        <w:drawing>
          <wp:inline distT="0" distB="0" distL="0" distR="0">
            <wp:extent cx="2780345" cy="2075605"/>
            <wp:effectExtent l="9525" t="0" r="0" b="0"/>
            <wp:docPr id="7" name="Picture 7" descr="T:\Planning\Planning 2018-2019\Year 1\Summer 2\Week 2\IMG_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:\Planning\Planning 2018-2019\Year 1\Summer 2\Week 2\IMG_15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405" cy="209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6B75">
        <w:rPr>
          <w:noProof/>
          <w:lang w:eastAsia="en-GB"/>
        </w:rPr>
        <w:drawing>
          <wp:inline distT="0" distB="0" distL="0" distR="0">
            <wp:extent cx="2336165" cy="1371293"/>
            <wp:effectExtent l="0" t="0" r="6985" b="635"/>
            <wp:docPr id="10" name="Picture 10" descr="T:\Planning\Planning 2018-2019\Year 1\Summer 2\Week 2\IMG_1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:\Planning\Planning 2018-2019\Year 1\Summer 2\Week 2\IMG_15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71"/>
                    <a:stretch/>
                  </pic:blipFill>
                  <pic:spPr bwMode="auto">
                    <a:xfrm>
                      <a:off x="0" y="0"/>
                      <a:ext cx="2353774" cy="13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05521" w:rsidRPr="00C05521">
        <w:rPr>
          <w:noProof/>
          <w:lang w:eastAsia="en-GB"/>
        </w:rPr>
        <w:drawing>
          <wp:inline distT="0" distB="0" distL="0" distR="0">
            <wp:extent cx="2265045" cy="2608535"/>
            <wp:effectExtent l="0" t="0" r="1905" b="1905"/>
            <wp:docPr id="11" name="Picture 11" descr="T:\Planning\Planning 2018-2019\Year 1\Summer 2\Week 2\IMG_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:\Planning\Planning 2018-2019\Year 1\Summer 2\Week 2\IMG_1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9" t="6678" r="28538"/>
                    <a:stretch/>
                  </pic:blipFill>
                  <pic:spPr bwMode="auto">
                    <a:xfrm>
                      <a:off x="0" y="0"/>
                      <a:ext cx="2271332" cy="261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6B75">
        <w:rPr>
          <w:noProof/>
          <w:lang w:eastAsia="en-GB"/>
        </w:rPr>
        <w:drawing>
          <wp:inline distT="0" distB="0" distL="0" distR="0">
            <wp:extent cx="2449830" cy="2095373"/>
            <wp:effectExtent l="0" t="0" r="7620" b="635"/>
            <wp:docPr id="6" name="Picture 6" descr="T:\Planning\Planning 2018-2019\Year 1\Summer 2\Week 2\IMG_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:\Planning\Planning 2018-2019\Year 1\Summer 2\Week 2\IMG_15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72" r="25000" b="14639"/>
                    <a:stretch/>
                  </pic:blipFill>
                  <pic:spPr bwMode="auto">
                    <a:xfrm>
                      <a:off x="0" y="0"/>
                      <a:ext cx="2453703" cy="209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6B75">
        <w:rPr>
          <w:noProof/>
          <w:lang w:eastAsia="en-GB"/>
        </w:rPr>
        <w:drawing>
          <wp:inline distT="0" distB="0" distL="0" distR="0">
            <wp:extent cx="2150995" cy="2094865"/>
            <wp:effectExtent l="0" t="0" r="1905" b="635"/>
            <wp:docPr id="9" name="Picture 9" descr="T:\Planning\Planning 2018-2019\Year 1\Summer 2\Week 2\IMG_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:\Planning\Planning 2018-2019\Year 1\Summer 2\Week 2\IMG_15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95"/>
                    <a:stretch/>
                  </pic:blipFill>
                  <pic:spPr bwMode="auto">
                    <a:xfrm>
                      <a:off x="0" y="0"/>
                      <a:ext cx="2168147" cy="211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2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B75"/>
    <w:rsid w:val="00713FC3"/>
    <w:rsid w:val="00C05521"/>
    <w:rsid w:val="00FB0569"/>
    <w:rsid w:val="00FC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B072F"/>
  <w15:chartTrackingRefBased/>
  <w15:docId w15:val="{7498FAC0-D238-41F9-B78D-1FF603D8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17FDC16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Harmans Water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Jackson</dc:creator>
  <cp:keywords/>
  <dc:description/>
  <cp:lastModifiedBy>Helen Jackson</cp:lastModifiedBy>
  <cp:revision>1</cp:revision>
  <dcterms:created xsi:type="dcterms:W3CDTF">2019-05-24T13:35:00Z</dcterms:created>
  <dcterms:modified xsi:type="dcterms:W3CDTF">2019-05-24T13:48:00Z</dcterms:modified>
</cp:coreProperties>
</file>